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7DF836F1" w:rsidR="00307EBB" w:rsidRPr="009A78CD" w:rsidRDefault="00307EBB" w:rsidP="00147918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</w:pPr>
            <w:r w:rsidRPr="009A78CD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>Prijava</w:t>
            </w:r>
            <w:r w:rsidR="00864E52" w:rsidRPr="009A78CD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 xml:space="preserve"> </w:t>
            </w:r>
            <w:r w:rsidR="009A78CD" w:rsidRPr="009A78CD">
              <w:rPr>
                <w:rFonts w:ascii="Cambria" w:hAnsi="Cambria" w:cs="Arial"/>
                <w:b/>
                <w:color w:val="808080"/>
                <w:sz w:val="40"/>
                <w:szCs w:val="40"/>
                <w:lang w:val="sr-Latn-RS"/>
              </w:rPr>
              <w:t>za seminar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24D0EBDB" w:rsidR="00307EBB" w:rsidRPr="009A78CD" w:rsidRDefault="00D74369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0"/>
                <w:szCs w:val="40"/>
              </w:rPr>
            </w:pPr>
            <w:r>
              <w:rPr>
                <w:rFonts w:ascii="Cambria" w:hAnsi="Cambria" w:cs="Arial"/>
                <w:b/>
                <w:color w:val="006691"/>
                <w:sz w:val="40"/>
                <w:szCs w:val="40"/>
              </w:rPr>
              <w:t>Javna svojina u Republici Srbiji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3F3057D" w:rsidR="00307EBB" w:rsidRPr="000804D0" w:rsidRDefault="00D74369" w:rsidP="00147918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8"/>
                <w:szCs w:val="28"/>
              </w:rPr>
            </w:pPr>
            <w:r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>9</w:t>
            </w:r>
            <w:r w:rsidR="00307EBB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 xml:space="preserve">. </w:t>
            </w:r>
            <w:r w:rsidR="009505AA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>decembar</w:t>
            </w:r>
            <w:r w:rsidR="004031A1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 xml:space="preserve"> </w:t>
            </w:r>
            <w:r w:rsidR="00307EBB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>20</w:t>
            </w:r>
            <w:r w:rsidR="004031A1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>2</w:t>
            </w:r>
            <w:r w:rsidR="00147918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>4</w:t>
            </w:r>
            <w:r w:rsidR="00307EBB" w:rsidRPr="000804D0">
              <w:rPr>
                <w:rFonts w:ascii="Cambria" w:hAnsi="Cambria" w:cs="Arial"/>
                <w:b/>
                <w:color w:val="808080"/>
                <w:sz w:val="28"/>
                <w:szCs w:val="28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7AAC3D3A" w:rsidR="000A65B5" w:rsidRPr="00EE6488" w:rsidRDefault="00147918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9A78CD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7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18413F4C" w14:textId="167C9F73" w:rsidR="00522690" w:rsidRDefault="00E4700A" w:rsidP="00522690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r w:rsidR="00522690"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 uplate su neopozive.</w:t>
            </w:r>
            <w:r w:rsidR="00522690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522690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slučaju nedolaska na </w:t>
            </w:r>
            <w:r w:rsidR="00522690">
              <w:rPr>
                <w:rFonts w:ascii="Cambria" w:hAnsi="Cambria" w:cs="Arial"/>
                <w:color w:val="808080"/>
                <w:sz w:val="22"/>
                <w:szCs w:val="22"/>
              </w:rPr>
              <w:t>seminar</w:t>
            </w:r>
            <w:r w:rsidR="00522690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, </w:t>
            </w:r>
            <w:r w:rsidR="00EE3ACF">
              <w:rPr>
                <w:rFonts w:ascii="Cambria" w:hAnsi="Cambria" w:cs="Arial"/>
                <w:color w:val="808080"/>
                <w:sz w:val="22"/>
                <w:szCs w:val="22"/>
              </w:rPr>
              <w:t>ne postoji mogućnost da novac bude</w:t>
            </w:r>
            <w:bookmarkStart w:id="0" w:name="_GoBack"/>
            <w:bookmarkEnd w:id="0"/>
            <w:r w:rsidR="00522690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vraćen, </w:t>
            </w:r>
          </w:p>
          <w:p w14:paraId="52C72EB3" w14:textId="1276A612" w:rsidR="00E4700A" w:rsidRPr="005A37F4" w:rsidRDefault="00522690" w:rsidP="00522690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 prebačen na nek</w:t>
            </w:r>
            <w:r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drug</w:t>
            </w:r>
            <w:r>
              <w:rPr>
                <w:rFonts w:ascii="Cambria" w:hAnsi="Cambria" w:cs="Arial"/>
                <w:color w:val="808080"/>
                <w:sz w:val="22"/>
                <w:szCs w:val="22"/>
              </w:rPr>
              <w:t>i seminar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32EAE73D" w:rsidR="005E6904" w:rsidRPr="006C4E55" w:rsidRDefault="00E4700A" w:rsidP="00522690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994508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F25423">
              <w:rPr>
                <w:rFonts w:ascii="Cambria" w:hAnsi="Cambria" w:cs="Arial"/>
                <w:color w:val="808080"/>
                <w:sz w:val="22"/>
                <w:szCs w:val="22"/>
              </w:rPr>
              <w:t>1</w:t>
            </w:r>
            <w:r w:rsidR="009505AA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147918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E73D3F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A2CF4" w14:textId="77777777" w:rsidR="00E73D3F" w:rsidRDefault="00E73D3F" w:rsidP="00055B8A">
      <w:pPr>
        <w:spacing w:after="0" w:line="240" w:lineRule="auto"/>
      </w:pPr>
      <w:r>
        <w:separator/>
      </w:r>
    </w:p>
  </w:endnote>
  <w:endnote w:type="continuationSeparator" w:id="0">
    <w:p w14:paraId="1186A678" w14:textId="77777777" w:rsidR="00E73D3F" w:rsidRDefault="00E73D3F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DD195" w14:textId="77777777" w:rsidR="00E73D3F" w:rsidRDefault="00E73D3F" w:rsidP="00055B8A">
      <w:pPr>
        <w:spacing w:after="0" w:line="240" w:lineRule="auto"/>
      </w:pPr>
      <w:r>
        <w:separator/>
      </w:r>
    </w:p>
  </w:footnote>
  <w:footnote w:type="continuationSeparator" w:id="0">
    <w:p w14:paraId="50827537" w14:textId="77777777" w:rsidR="00E73D3F" w:rsidRDefault="00E73D3F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804D0"/>
    <w:rsid w:val="000A4381"/>
    <w:rsid w:val="000A65B5"/>
    <w:rsid w:val="000B14D0"/>
    <w:rsid w:val="000B5AAD"/>
    <w:rsid w:val="000C0B89"/>
    <w:rsid w:val="00111963"/>
    <w:rsid w:val="00120310"/>
    <w:rsid w:val="00135868"/>
    <w:rsid w:val="0014791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735A7"/>
    <w:rsid w:val="00281B69"/>
    <w:rsid w:val="0028514D"/>
    <w:rsid w:val="002A6360"/>
    <w:rsid w:val="002B214C"/>
    <w:rsid w:val="00306832"/>
    <w:rsid w:val="00307EBB"/>
    <w:rsid w:val="00351D24"/>
    <w:rsid w:val="003B1F9F"/>
    <w:rsid w:val="003B61BE"/>
    <w:rsid w:val="003C6029"/>
    <w:rsid w:val="003D6265"/>
    <w:rsid w:val="003D7EFC"/>
    <w:rsid w:val="004031A1"/>
    <w:rsid w:val="004322F5"/>
    <w:rsid w:val="00476936"/>
    <w:rsid w:val="004771DD"/>
    <w:rsid w:val="004978DC"/>
    <w:rsid w:val="004B1363"/>
    <w:rsid w:val="004D0431"/>
    <w:rsid w:val="004D402B"/>
    <w:rsid w:val="004E208A"/>
    <w:rsid w:val="0050190F"/>
    <w:rsid w:val="00514BEF"/>
    <w:rsid w:val="00521B17"/>
    <w:rsid w:val="00522690"/>
    <w:rsid w:val="00541262"/>
    <w:rsid w:val="00544C94"/>
    <w:rsid w:val="0057195A"/>
    <w:rsid w:val="005A37F4"/>
    <w:rsid w:val="005C434E"/>
    <w:rsid w:val="005D23B6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4A12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E354A"/>
    <w:rsid w:val="00822CC2"/>
    <w:rsid w:val="00827A0D"/>
    <w:rsid w:val="008305EC"/>
    <w:rsid w:val="00832A88"/>
    <w:rsid w:val="008556CE"/>
    <w:rsid w:val="00862E07"/>
    <w:rsid w:val="00864E52"/>
    <w:rsid w:val="00873D03"/>
    <w:rsid w:val="00896367"/>
    <w:rsid w:val="008E24FA"/>
    <w:rsid w:val="009449B3"/>
    <w:rsid w:val="009505AA"/>
    <w:rsid w:val="00956314"/>
    <w:rsid w:val="009616AA"/>
    <w:rsid w:val="00994508"/>
    <w:rsid w:val="009A78CD"/>
    <w:rsid w:val="009C0E9C"/>
    <w:rsid w:val="00A65B21"/>
    <w:rsid w:val="00A70A36"/>
    <w:rsid w:val="00A75EEF"/>
    <w:rsid w:val="00AA370D"/>
    <w:rsid w:val="00AB23EE"/>
    <w:rsid w:val="00AF2E39"/>
    <w:rsid w:val="00AF47A6"/>
    <w:rsid w:val="00B01809"/>
    <w:rsid w:val="00B15F02"/>
    <w:rsid w:val="00B17B59"/>
    <w:rsid w:val="00B21ED1"/>
    <w:rsid w:val="00B23690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74369"/>
    <w:rsid w:val="00DC0DFE"/>
    <w:rsid w:val="00DC3157"/>
    <w:rsid w:val="00DD0BE2"/>
    <w:rsid w:val="00E06EFC"/>
    <w:rsid w:val="00E40C72"/>
    <w:rsid w:val="00E4700A"/>
    <w:rsid w:val="00E71991"/>
    <w:rsid w:val="00E73D3F"/>
    <w:rsid w:val="00E83F09"/>
    <w:rsid w:val="00E840FC"/>
    <w:rsid w:val="00EC76A7"/>
    <w:rsid w:val="00EE3ACF"/>
    <w:rsid w:val="00EE6488"/>
    <w:rsid w:val="00F25423"/>
    <w:rsid w:val="00F40F36"/>
    <w:rsid w:val="00F446C9"/>
    <w:rsid w:val="00F75E5A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DF6FE-D64C-48EA-99E4-4D9B1205B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8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1235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Milica Maletic</cp:lastModifiedBy>
  <cp:revision>10</cp:revision>
  <cp:lastPrinted>2019-12-23T13:45:00Z</cp:lastPrinted>
  <dcterms:created xsi:type="dcterms:W3CDTF">2024-10-13T11:16:00Z</dcterms:created>
  <dcterms:modified xsi:type="dcterms:W3CDTF">2024-10-17T13:24:00Z</dcterms:modified>
</cp:coreProperties>
</file>